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0FAA1" w14:textId="13844E99" w:rsidR="00CD567F" w:rsidRDefault="000554F6" w:rsidP="00AB595F">
      <w:pPr>
        <w:pStyle w:val="BodyTextIndent2"/>
        <w:spacing w:before="120"/>
        <w:ind w:left="0" w:right="-360" w:firstLine="0"/>
      </w:pPr>
      <w:r w:rsidRPr="000554F6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7334CB" wp14:editId="6A2A4228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19735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59ADF" w14:textId="1EF089E4" w:rsidR="000554F6" w:rsidRDefault="000554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9046E" wp14:editId="334BC634">
                                  <wp:extent cx="1695274" cy="1273810"/>
                                  <wp:effectExtent l="0" t="0" r="63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783" cy="1298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7334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2pt;margin-top:6.6pt;width:155.4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" stroked="f">
                <v:textbox style="mso-fit-shape-to-text:t">
                  <w:txbxContent>
                    <w:p w14:paraId="57C59ADF" w14:textId="1EF089E4" w:rsidR="000554F6" w:rsidRDefault="000554F6">
                      <w:r>
                        <w:rPr>
                          <w:noProof/>
                        </w:rPr>
                        <w:drawing>
                          <wp:inline distT="0" distB="0" distL="0" distR="0" wp14:anchorId="3299046E" wp14:editId="334BC634">
                            <wp:extent cx="1695274" cy="1273810"/>
                            <wp:effectExtent l="0" t="0" r="63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783" cy="1298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67F">
        <w:t xml:space="preserve">Use the </w:t>
      </w:r>
      <w:r>
        <w:t>PDF</w:t>
      </w:r>
      <w:r w:rsidR="00CD567F">
        <w:t xml:space="preserve"> link</w:t>
      </w:r>
      <w:r>
        <w:t xml:space="preserve"> or video</w:t>
      </w:r>
      <w:r w:rsidR="00CD567F">
        <w:t xml:space="preserve"> to complete the worksheet:</w:t>
      </w:r>
    </w:p>
    <w:p w14:paraId="4E543DAA" w14:textId="179AB0E7" w:rsidR="00AC1BD8" w:rsidRPr="00BA4A08" w:rsidRDefault="009C1EB8" w:rsidP="00AB595F">
      <w:pPr>
        <w:pStyle w:val="BodyTextIndent2"/>
        <w:spacing w:before="120"/>
        <w:ind w:left="0" w:right="-360" w:firstLine="0"/>
        <w:rPr>
          <w:sz w:val="28"/>
          <w:szCs w:val="28"/>
        </w:rPr>
      </w:pPr>
      <w:hyperlink r:id="rId9" w:history="1">
        <w:r w:rsidR="008147CF" w:rsidRPr="00BA4A08">
          <w:rPr>
            <w:rStyle w:val="Hyperlink"/>
            <w:sz w:val="28"/>
            <w:szCs w:val="22"/>
          </w:rPr>
          <w:t>http://somup.com/cYhhY3jcmo</w:t>
        </w:r>
      </w:hyperlink>
      <w:r w:rsidR="008147CF" w:rsidRPr="00BA4A08">
        <w:rPr>
          <w:sz w:val="28"/>
          <w:szCs w:val="22"/>
        </w:rPr>
        <w:t xml:space="preserve"> </w:t>
      </w:r>
    </w:p>
    <w:p w14:paraId="1800065F" w14:textId="77777777" w:rsidR="008147CF" w:rsidRDefault="008147CF" w:rsidP="00AB595F">
      <w:pPr>
        <w:pStyle w:val="BodyTextIndent2"/>
        <w:spacing w:before="120"/>
        <w:ind w:left="0" w:right="-360" w:firstLine="0"/>
        <w:rPr>
          <w:b/>
          <w:bCs/>
          <w:sz w:val="36"/>
          <w:szCs w:val="36"/>
        </w:rPr>
      </w:pPr>
    </w:p>
    <w:p w14:paraId="76604408" w14:textId="54012B79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 w:val="36"/>
          <w:szCs w:val="36"/>
        </w:rPr>
      </w:pPr>
      <w:r w:rsidRPr="000554F6">
        <w:rPr>
          <w:b/>
          <w:bCs/>
          <w:sz w:val="36"/>
          <w:szCs w:val="36"/>
        </w:rPr>
        <w:t>Cobalt System</w:t>
      </w:r>
    </w:p>
    <w:p w14:paraId="55835407" w14:textId="77777777" w:rsidR="00562243" w:rsidRDefault="00562243" w:rsidP="000554F6">
      <w:pPr>
        <w:pStyle w:val="BodyTextIndent2"/>
        <w:spacing w:before="120"/>
        <w:ind w:left="0" w:right="-360" w:firstLine="0"/>
        <w:rPr>
          <w:szCs w:val="24"/>
        </w:rPr>
      </w:pPr>
    </w:p>
    <w:p w14:paraId="464FED8C" w14:textId="06DF5C38" w:rsidR="00562243" w:rsidRDefault="00562243" w:rsidP="000554F6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noProof/>
          <w:szCs w:val="24"/>
        </w:rPr>
        <w:drawing>
          <wp:inline distT="0" distB="0" distL="0" distR="0" wp14:anchorId="41E1768F" wp14:editId="78C9F5AF">
            <wp:extent cx="5943600" cy="599440"/>
            <wp:effectExtent l="0" t="0" r="0" b="0"/>
            <wp:docPr id="512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1A5D5D8-ADC6-44E5-89BE-9C5A5205D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7">
                      <a:extLst>
                        <a:ext uri="{FF2B5EF4-FFF2-40B4-BE49-F238E27FC236}">
                          <a16:creationId xmlns:a16="http://schemas.microsoft.com/office/drawing/2014/main" id="{11A5D5D8-ADC6-44E5-89BE-9C5A5205DB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C99DACD" w14:textId="0358EB74" w:rsidR="000554F6" w:rsidRPr="000554F6" w:rsidRDefault="000554F6" w:rsidP="000554F6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>This chemical equation has “</w:t>
      </w:r>
      <w:r>
        <w:rPr>
          <w:szCs w:val="24"/>
        </w:rPr>
        <w:t>____</w:t>
      </w:r>
      <w:r w:rsidRPr="000554F6">
        <w:rPr>
          <w:szCs w:val="24"/>
        </w:rPr>
        <w:t xml:space="preserve">” on the </w:t>
      </w:r>
      <w:r>
        <w:rPr>
          <w:szCs w:val="24"/>
        </w:rPr>
        <w:t>____</w:t>
      </w:r>
      <w:r w:rsidRPr="000554F6">
        <w:rPr>
          <w:szCs w:val="24"/>
        </w:rPr>
        <w:t xml:space="preserve"> side of the</w:t>
      </w:r>
      <w:r>
        <w:rPr>
          <w:szCs w:val="24"/>
        </w:rPr>
        <w:t xml:space="preserve"> </w:t>
      </w:r>
      <w:r w:rsidRPr="000554F6">
        <w:rPr>
          <w:szCs w:val="24"/>
        </w:rPr>
        <w:t xml:space="preserve">arrows, meaning that heat is given off or released as a </w:t>
      </w:r>
      <w:r>
        <w:rPr>
          <w:szCs w:val="24"/>
        </w:rPr>
        <w:t>____</w:t>
      </w:r>
      <w:r w:rsidRPr="000554F6">
        <w:rPr>
          <w:szCs w:val="24"/>
        </w:rPr>
        <w:t>.</w:t>
      </w:r>
      <w:r>
        <w:rPr>
          <w:szCs w:val="24"/>
        </w:rPr>
        <w:t xml:space="preserve"> </w:t>
      </w:r>
      <w:r w:rsidRPr="000554F6">
        <w:rPr>
          <w:szCs w:val="24"/>
        </w:rPr>
        <w:t xml:space="preserve">This is an </w:t>
      </w:r>
      <w:r>
        <w:rPr>
          <w:szCs w:val="24"/>
        </w:rPr>
        <w:t>____</w:t>
      </w:r>
      <w:r w:rsidRPr="000554F6">
        <w:rPr>
          <w:szCs w:val="24"/>
        </w:rPr>
        <w:t>thermic reaction.</w:t>
      </w:r>
    </w:p>
    <w:p w14:paraId="69AD526B" w14:textId="34BFDF02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</w:t>
      </w:r>
      <w:r w:rsidR="0019146A">
        <w:rPr>
          <w:b/>
          <w:bCs/>
          <w:szCs w:val="24"/>
        </w:rPr>
        <w:t>add</w:t>
      </w:r>
      <w:r w:rsidRPr="000554F6">
        <w:rPr>
          <w:b/>
          <w:bCs/>
          <w:szCs w:val="24"/>
        </w:rPr>
        <w:t xml:space="preserve"> </w:t>
      </w:r>
      <w:r w:rsidR="0019146A">
        <w:rPr>
          <w:b/>
          <w:bCs/>
          <w:szCs w:val="24"/>
          <w:u w:val="single"/>
        </w:rPr>
        <w:t>HEAT</w:t>
      </w:r>
      <w:r w:rsidRPr="000554F6">
        <w:rPr>
          <w:b/>
          <w:bCs/>
          <w:szCs w:val="24"/>
        </w:rPr>
        <w:t xml:space="preserve"> to the system.</w:t>
      </w:r>
    </w:p>
    <w:p w14:paraId="0C3CCD08" w14:textId="29667FC6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This reaction is </w:t>
      </w:r>
      <w:r>
        <w:rPr>
          <w:szCs w:val="24"/>
        </w:rPr>
        <w:t>____</w:t>
      </w:r>
      <w:r w:rsidRPr="000554F6">
        <w:rPr>
          <w:szCs w:val="24"/>
        </w:rPr>
        <w:t xml:space="preserve">thermic (heat is a product).  Therefore, adding heat will </w:t>
      </w:r>
      <w:r>
        <w:rPr>
          <w:szCs w:val="24"/>
        </w:rPr>
        <w:t>____</w:t>
      </w:r>
      <w:r w:rsidRPr="000554F6">
        <w:rPr>
          <w:szCs w:val="24"/>
        </w:rPr>
        <w:t xml:space="preserve"> the system.</w:t>
      </w:r>
      <w:r>
        <w:rPr>
          <w:szCs w:val="24"/>
        </w:rPr>
        <w:t xml:space="preserve"> </w:t>
      </w:r>
    </w:p>
    <w:p w14:paraId="56920DB9" w14:textId="43A34702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To </w:t>
      </w:r>
      <w:r>
        <w:rPr>
          <w:szCs w:val="24"/>
        </w:rPr>
        <w:t>____</w:t>
      </w:r>
      <w:r w:rsidRPr="000554F6">
        <w:rPr>
          <w:szCs w:val="24"/>
        </w:rPr>
        <w:t xml:space="preserve"> the stress, the reaction will go toward the </w:t>
      </w:r>
      <w:r>
        <w:rPr>
          <w:szCs w:val="24"/>
        </w:rPr>
        <w:t>____</w:t>
      </w:r>
      <w:r w:rsidRPr="000554F6">
        <w:rPr>
          <w:szCs w:val="24"/>
        </w:rPr>
        <w:t xml:space="preserve"> to </w:t>
      </w:r>
      <w:r>
        <w:rPr>
          <w:szCs w:val="24"/>
        </w:rPr>
        <w:t>____</w:t>
      </w:r>
      <w:r w:rsidRPr="000554F6">
        <w:rPr>
          <w:szCs w:val="24"/>
        </w:rPr>
        <w:t xml:space="preserve"> the heat.</w:t>
      </w:r>
    </w:p>
    <w:p w14:paraId="56FEEB29" w14:textId="0C9077BD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1D4E3A18" w14:textId="0CA23789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r w:rsidRPr="0019146A">
        <w:rPr>
          <w:b/>
          <w:bCs/>
          <w:szCs w:val="24"/>
          <w:u w:val="single"/>
        </w:rPr>
        <w:t>COLD</w:t>
      </w:r>
      <w:r w:rsidRPr="000554F6">
        <w:rPr>
          <w:b/>
          <w:bCs/>
          <w:szCs w:val="24"/>
        </w:rPr>
        <w:t>.</w:t>
      </w:r>
    </w:p>
    <w:p w14:paraId="46392A7B" w14:textId="39398A77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This reaction is </w:t>
      </w:r>
      <w:r>
        <w:rPr>
          <w:szCs w:val="24"/>
        </w:rPr>
        <w:t>____</w:t>
      </w:r>
      <w:r w:rsidRPr="000554F6">
        <w:rPr>
          <w:szCs w:val="24"/>
        </w:rPr>
        <w:t xml:space="preserve">thermic (taking heat away from the product side) and </w:t>
      </w:r>
      <w:proofErr w:type="spellStart"/>
      <w:r w:rsidRPr="000554F6">
        <w:rPr>
          <w:szCs w:val="24"/>
        </w:rPr>
        <w:t>STRESSing</w:t>
      </w:r>
      <w:proofErr w:type="spellEnd"/>
      <w:r w:rsidRPr="000554F6">
        <w:rPr>
          <w:szCs w:val="24"/>
        </w:rPr>
        <w:t xml:space="preserve"> the system.</w:t>
      </w:r>
    </w:p>
    <w:p w14:paraId="584BF232" w14:textId="4252DBA8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To relieve the stress, the reaction will go toward the </w:t>
      </w:r>
      <w:r>
        <w:rPr>
          <w:szCs w:val="24"/>
        </w:rPr>
        <w:t>____</w:t>
      </w:r>
      <w:r w:rsidRPr="000554F6">
        <w:rPr>
          <w:szCs w:val="24"/>
        </w:rPr>
        <w:t xml:space="preserve"> to </w:t>
      </w:r>
      <w:r>
        <w:rPr>
          <w:szCs w:val="24"/>
        </w:rPr>
        <w:t>____</w:t>
      </w:r>
      <w:r w:rsidRPr="000554F6">
        <w:rPr>
          <w:szCs w:val="24"/>
        </w:rPr>
        <w:t xml:space="preserve"> the heat.</w:t>
      </w:r>
    </w:p>
    <w:p w14:paraId="7FC19F88" w14:textId="42122D00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4E5537EF" w14:textId="75961072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r w:rsidRPr="000554F6">
        <w:rPr>
          <w:b/>
          <w:bCs/>
          <w:szCs w:val="24"/>
          <w:u w:val="single"/>
        </w:rPr>
        <w:t>water</w:t>
      </w:r>
      <w:r w:rsidRPr="000554F6">
        <w:rPr>
          <w:b/>
          <w:bCs/>
          <w:szCs w:val="24"/>
        </w:rPr>
        <w:t>.</w:t>
      </w:r>
    </w:p>
    <w:p w14:paraId="1901D057" w14:textId="19B4FEF8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>Adding water (</w:t>
      </w:r>
      <w:r>
        <w:rPr>
          <w:szCs w:val="24"/>
        </w:rPr>
        <w:t>____</w:t>
      </w:r>
      <w:r w:rsidRPr="000554F6">
        <w:rPr>
          <w:szCs w:val="24"/>
        </w:rPr>
        <w:t xml:space="preserve">) will STRESS the system with too much reactant.  </w:t>
      </w:r>
    </w:p>
    <w:p w14:paraId="53F2E070" w14:textId="0AE5659B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To relieve the stress the reaction will go towards more </w:t>
      </w:r>
      <w:r>
        <w:rPr>
          <w:szCs w:val="24"/>
        </w:rPr>
        <w:t>____</w:t>
      </w:r>
      <w:r w:rsidRPr="000554F6">
        <w:rPr>
          <w:szCs w:val="24"/>
        </w:rPr>
        <w:t xml:space="preserve"> to remove the </w:t>
      </w:r>
      <w:r>
        <w:rPr>
          <w:szCs w:val="24"/>
        </w:rPr>
        <w:t>____</w:t>
      </w:r>
      <w:r w:rsidRPr="000554F6">
        <w:rPr>
          <w:szCs w:val="24"/>
        </w:rPr>
        <w:t xml:space="preserve"> water.  </w:t>
      </w:r>
    </w:p>
    <w:p w14:paraId="1D77A455" w14:textId="11E80D20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0E4C399A" w14:textId="691498A0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proofErr w:type="spellStart"/>
      <w:r w:rsidRPr="000554F6">
        <w:rPr>
          <w:b/>
          <w:bCs/>
          <w:szCs w:val="24"/>
          <w:u w:val="single"/>
        </w:rPr>
        <w:t>KCl</w:t>
      </w:r>
      <w:proofErr w:type="spellEnd"/>
      <w:r w:rsidRPr="000554F6">
        <w:rPr>
          <w:b/>
          <w:bCs/>
          <w:szCs w:val="24"/>
        </w:rPr>
        <w:t>.</w:t>
      </w:r>
    </w:p>
    <w:p w14:paraId="5630273D" w14:textId="1C20CB0F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proofErr w:type="spellStart"/>
      <w:r w:rsidRPr="000554F6">
        <w:rPr>
          <w:szCs w:val="24"/>
        </w:rPr>
        <w:t>KCl</w:t>
      </w:r>
      <w:proofErr w:type="spellEnd"/>
      <w:r w:rsidRPr="000554F6">
        <w:rPr>
          <w:szCs w:val="24"/>
        </w:rPr>
        <w:t xml:space="preserve"> </w:t>
      </w:r>
      <w:r>
        <w:rPr>
          <w:szCs w:val="24"/>
        </w:rPr>
        <w:t>____</w:t>
      </w:r>
      <w:r w:rsidRPr="000554F6">
        <w:rPr>
          <w:szCs w:val="24"/>
        </w:rPr>
        <w:t xml:space="preserve"> </w:t>
      </w:r>
      <w:r>
        <w:rPr>
          <w:szCs w:val="24"/>
        </w:rPr>
        <w:t xml:space="preserve">(splits up) </w:t>
      </w:r>
      <w:r w:rsidRPr="000554F6">
        <w:rPr>
          <w:szCs w:val="24"/>
        </w:rPr>
        <w:t xml:space="preserve">into K+ and Cl- ions, making </w:t>
      </w:r>
      <w:r>
        <w:rPr>
          <w:szCs w:val="24"/>
        </w:rPr>
        <w:t>____</w:t>
      </w:r>
      <w:r w:rsidRPr="000554F6">
        <w:rPr>
          <w:szCs w:val="24"/>
        </w:rPr>
        <w:t xml:space="preserve"> </w:t>
      </w:r>
      <w:r>
        <w:rPr>
          <w:szCs w:val="24"/>
        </w:rPr>
        <w:t>____</w:t>
      </w:r>
      <w:r w:rsidRPr="000554F6">
        <w:rPr>
          <w:szCs w:val="24"/>
        </w:rPr>
        <w:t xml:space="preserve"> ions available on the product side, and STRESSING the system.</w:t>
      </w:r>
    </w:p>
    <w:p w14:paraId="44848A1A" w14:textId="1B9F3882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Adding </w:t>
      </w:r>
      <w:proofErr w:type="spellStart"/>
      <w:r w:rsidRPr="000554F6">
        <w:rPr>
          <w:szCs w:val="24"/>
        </w:rPr>
        <w:t>KCl</w:t>
      </w:r>
      <w:proofErr w:type="spellEnd"/>
      <w:r w:rsidRPr="000554F6">
        <w:rPr>
          <w:szCs w:val="24"/>
        </w:rPr>
        <w:t xml:space="preserve"> will, therefore, push the reaction towards the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to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the excess Cl- ions.</w:t>
      </w:r>
    </w:p>
    <w:p w14:paraId="2064BB92" w14:textId="537C9160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6CE1F8B2" w14:textId="288DEED4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r w:rsidRPr="000554F6">
        <w:rPr>
          <w:b/>
          <w:bCs/>
          <w:szCs w:val="24"/>
          <w:u w:val="single"/>
        </w:rPr>
        <w:t>Silver Nitrate</w:t>
      </w:r>
      <w:r w:rsidRPr="000554F6">
        <w:rPr>
          <w:b/>
          <w:bCs/>
          <w:szCs w:val="24"/>
        </w:rPr>
        <w:t>.</w:t>
      </w:r>
    </w:p>
    <w:p w14:paraId="68101022" w14:textId="3EB44BA5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>Silver Nitrate dissociates (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up) into cations/anions. The Silver (Ag+) cations bond with the Cl- ions,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them from solution. The STRESS is that now there are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Cl- ions on the product side of the reaction.  </w:t>
      </w:r>
    </w:p>
    <w:p w14:paraId="66D2E575" w14:textId="57BE236E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Adding silver nitrate removes the Cl- ions from the product side. To remove the STRESS, the reaction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to make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Cl- ions (</w:t>
      </w:r>
      <w:r w:rsidR="0019146A">
        <w:rPr>
          <w:szCs w:val="24"/>
        </w:rPr>
        <w:t>____</w:t>
      </w:r>
      <w:r w:rsidRPr="000554F6">
        <w:rPr>
          <w:szCs w:val="24"/>
        </w:rPr>
        <w:t>).</w:t>
      </w:r>
    </w:p>
    <w:p w14:paraId="5571B643" w14:textId="238C5F1D" w:rsidR="000554F6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 w:val="40"/>
          <w:szCs w:val="40"/>
        </w:rPr>
      </w:pPr>
      <w:r w:rsidRPr="00562243">
        <w:rPr>
          <w:b/>
          <w:bCs/>
          <w:sz w:val="40"/>
          <w:szCs w:val="40"/>
        </w:rPr>
        <w:lastRenderedPageBreak/>
        <w:t>Iron Thi</w:t>
      </w:r>
      <w:r>
        <w:rPr>
          <w:b/>
          <w:bCs/>
          <w:sz w:val="40"/>
          <w:szCs w:val="40"/>
        </w:rPr>
        <w:t>o</w:t>
      </w:r>
      <w:r w:rsidRPr="00562243">
        <w:rPr>
          <w:b/>
          <w:bCs/>
          <w:sz w:val="40"/>
          <w:szCs w:val="40"/>
        </w:rPr>
        <w:t>cyanate system</w:t>
      </w:r>
    </w:p>
    <w:p w14:paraId="1263F6F7" w14:textId="55272C4C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noProof/>
          <w:szCs w:val="24"/>
        </w:rPr>
        <w:drawing>
          <wp:inline distT="0" distB="0" distL="0" distR="0" wp14:anchorId="5ADB3C25" wp14:editId="75931A09">
            <wp:extent cx="5943600" cy="582295"/>
            <wp:effectExtent l="0" t="0" r="0" b="825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F75A25D-D9A3-436A-A91C-467F1410A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F75A25D-D9A3-436A-A91C-467F1410A5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81637"/>
                    <a:stretch/>
                  </pic:blipFill>
                  <pic:spPr>
                    <a:xfrm>
                      <a:off x="0" y="0"/>
                      <a:ext cx="59436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23BA" w14:textId="05F4E966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>Predict what will happen if you add HEAT to the system.</w:t>
      </w:r>
    </w:p>
    <w:p w14:paraId="1FAA96BE" w14:textId="4D3C1E0B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This reaction is </w:t>
      </w:r>
      <w:r>
        <w:rPr>
          <w:szCs w:val="24"/>
        </w:rPr>
        <w:t>____</w:t>
      </w:r>
      <w:r w:rsidRPr="00562243">
        <w:rPr>
          <w:szCs w:val="24"/>
        </w:rPr>
        <w:t xml:space="preserve">thermic (heat is a </w:t>
      </w:r>
      <w:r>
        <w:rPr>
          <w:szCs w:val="24"/>
        </w:rPr>
        <w:t>____</w:t>
      </w:r>
      <w:r w:rsidRPr="00562243">
        <w:rPr>
          <w:szCs w:val="24"/>
        </w:rPr>
        <w:t xml:space="preserve">).  Therefore, adding heat will push the reaction toward the </w:t>
      </w:r>
      <w:r>
        <w:rPr>
          <w:szCs w:val="24"/>
        </w:rPr>
        <w:t>____</w:t>
      </w:r>
      <w:r w:rsidRPr="00562243">
        <w:rPr>
          <w:szCs w:val="24"/>
        </w:rPr>
        <w:t xml:space="preserve"> to </w:t>
      </w:r>
      <w:r>
        <w:rPr>
          <w:szCs w:val="24"/>
        </w:rPr>
        <w:t>____</w:t>
      </w:r>
      <w:r w:rsidRPr="00562243">
        <w:rPr>
          <w:szCs w:val="24"/>
        </w:rPr>
        <w:t xml:space="preserve"> the heat.</w:t>
      </w:r>
    </w:p>
    <w:p w14:paraId="460952F5" w14:textId="6EC06E19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674CA0E7" w14:textId="29E95ED2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 xml:space="preserve">Predict what will happen if you click on the </w:t>
      </w:r>
      <w:r w:rsidRPr="00562243">
        <w:rPr>
          <w:b/>
          <w:bCs/>
          <w:szCs w:val="24"/>
          <w:u w:val="single"/>
        </w:rPr>
        <w:t>KSCN</w:t>
      </w:r>
      <w:r w:rsidRPr="00562243">
        <w:rPr>
          <w:b/>
          <w:bCs/>
          <w:szCs w:val="24"/>
        </w:rPr>
        <w:t>.</w:t>
      </w:r>
    </w:p>
    <w:p w14:paraId="78E76B3A" w14:textId="5952709A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>KSCN dissociates (</w:t>
      </w:r>
      <w:r>
        <w:rPr>
          <w:szCs w:val="24"/>
        </w:rPr>
        <w:t>____</w:t>
      </w:r>
      <w:r w:rsidRPr="00562243">
        <w:rPr>
          <w:szCs w:val="24"/>
        </w:rPr>
        <w:t xml:space="preserve"> up) into cations/anions. Potassium (K+) cations form and </w:t>
      </w:r>
      <w:r>
        <w:rPr>
          <w:szCs w:val="24"/>
        </w:rPr>
        <w:t>____</w:t>
      </w:r>
      <w:r w:rsidRPr="00562243">
        <w:rPr>
          <w:szCs w:val="24"/>
        </w:rPr>
        <w:t xml:space="preserve"> anions also form, meaning there is MORE SCN-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in solution. This stresses the system.  </w:t>
      </w:r>
    </w:p>
    <w:p w14:paraId="13D4C131" w14:textId="128F8A75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To relieve the stress, the reaction will go toward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to remove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SCN- anions.</w:t>
      </w:r>
    </w:p>
    <w:p w14:paraId="16FD7EC5" w14:textId="15F4F8C0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71F7A587" w14:textId="6151E569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 xml:space="preserve">Predict what will happen if you click on the </w:t>
      </w:r>
      <w:proofErr w:type="gramStart"/>
      <w:r w:rsidRPr="00562243">
        <w:rPr>
          <w:b/>
          <w:bCs/>
          <w:szCs w:val="24"/>
        </w:rPr>
        <w:t>Fe(</w:t>
      </w:r>
      <w:proofErr w:type="gramEnd"/>
      <w:r w:rsidRPr="00562243">
        <w:rPr>
          <w:b/>
          <w:bCs/>
          <w:szCs w:val="24"/>
        </w:rPr>
        <w:t>NO</w:t>
      </w:r>
      <w:r w:rsidRPr="00562243">
        <w:rPr>
          <w:b/>
          <w:bCs/>
          <w:szCs w:val="24"/>
          <w:vertAlign w:val="subscript"/>
        </w:rPr>
        <w:t>3</w:t>
      </w:r>
      <w:r w:rsidRPr="00562243">
        <w:rPr>
          <w:b/>
          <w:bCs/>
          <w:szCs w:val="24"/>
        </w:rPr>
        <w:t>)</w:t>
      </w:r>
      <w:r w:rsidRPr="00562243">
        <w:rPr>
          <w:b/>
          <w:bCs/>
          <w:szCs w:val="24"/>
          <w:vertAlign w:val="subscript"/>
        </w:rPr>
        <w:t>3</w:t>
      </w:r>
      <w:r w:rsidRPr="00562243">
        <w:rPr>
          <w:b/>
          <w:bCs/>
          <w:szCs w:val="24"/>
        </w:rPr>
        <w:t>.</w:t>
      </w:r>
    </w:p>
    <w:p w14:paraId="1DDAE110" w14:textId="36303B3E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proofErr w:type="gramStart"/>
      <w:r w:rsidRPr="00562243">
        <w:rPr>
          <w:szCs w:val="24"/>
        </w:rPr>
        <w:t>Fe(</w:t>
      </w:r>
      <w:proofErr w:type="gramEnd"/>
      <w:r w:rsidRPr="00562243">
        <w:rPr>
          <w:szCs w:val="24"/>
        </w:rPr>
        <w:t>NO</w:t>
      </w:r>
      <w:r w:rsidRPr="00562243">
        <w:rPr>
          <w:szCs w:val="24"/>
          <w:vertAlign w:val="subscript"/>
        </w:rPr>
        <w:t>3</w:t>
      </w:r>
      <w:r w:rsidRPr="00562243">
        <w:rPr>
          <w:szCs w:val="24"/>
        </w:rPr>
        <w:t>)</w:t>
      </w:r>
      <w:r w:rsidRPr="00562243">
        <w:rPr>
          <w:szCs w:val="24"/>
          <w:vertAlign w:val="subscript"/>
        </w:rPr>
        <w:t>3</w:t>
      </w:r>
      <w:r w:rsidRPr="00562243">
        <w:rPr>
          <w:szCs w:val="24"/>
        </w:rPr>
        <w:t xml:space="preserve">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(splits up) into cations/anions. Iron (Fe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>) cations form, meaning there are MORE 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in solution. This stresses the system.  </w:t>
      </w:r>
    </w:p>
    <w:p w14:paraId="0673DFA0" w14:textId="327B6E52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To relieve the stress, the reaction will go toward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to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the excess 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 anions.</w:t>
      </w:r>
    </w:p>
    <w:p w14:paraId="373E3AA4" w14:textId="695C6CE8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19CAFD7D" w14:textId="2B5FF6A2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>Predict what will happen if you click on the Na</w:t>
      </w:r>
      <w:r w:rsidRPr="00562243">
        <w:rPr>
          <w:b/>
          <w:bCs/>
          <w:szCs w:val="24"/>
          <w:vertAlign w:val="subscript"/>
        </w:rPr>
        <w:t>2</w:t>
      </w:r>
      <w:r w:rsidRPr="00562243">
        <w:rPr>
          <w:b/>
          <w:bCs/>
          <w:szCs w:val="24"/>
        </w:rPr>
        <w:t>(HPO</w:t>
      </w:r>
      <w:r w:rsidRPr="00562243">
        <w:rPr>
          <w:b/>
          <w:bCs/>
          <w:szCs w:val="24"/>
          <w:vertAlign w:val="subscript"/>
        </w:rPr>
        <w:t>4</w:t>
      </w:r>
      <w:r w:rsidRPr="00562243">
        <w:rPr>
          <w:b/>
          <w:bCs/>
          <w:szCs w:val="24"/>
        </w:rPr>
        <w:t>).</w:t>
      </w:r>
    </w:p>
    <w:p w14:paraId="1B85734E" w14:textId="2B0C8E39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>Na</w:t>
      </w:r>
      <w:r w:rsidRPr="00562243">
        <w:rPr>
          <w:szCs w:val="24"/>
          <w:vertAlign w:val="subscript"/>
        </w:rPr>
        <w:t>2</w:t>
      </w:r>
      <w:r w:rsidRPr="00562243">
        <w:rPr>
          <w:szCs w:val="24"/>
        </w:rPr>
        <w:t>(HPO</w:t>
      </w:r>
      <w:r w:rsidRPr="00562243">
        <w:rPr>
          <w:szCs w:val="24"/>
          <w:vertAlign w:val="subscript"/>
        </w:rPr>
        <w:t>4</w:t>
      </w:r>
      <w:r w:rsidRPr="00562243">
        <w:rPr>
          <w:szCs w:val="24"/>
        </w:rPr>
        <w:t xml:space="preserve">) dissociates (splits up) into </w:t>
      </w:r>
      <w:r w:rsidR="00944A1C">
        <w:rPr>
          <w:szCs w:val="24"/>
        </w:rPr>
        <w:t>____</w:t>
      </w:r>
      <w:r w:rsidRPr="00562243">
        <w:rPr>
          <w:szCs w:val="24"/>
        </w:rPr>
        <w:t>/</w:t>
      </w:r>
      <w:r w:rsidR="00944A1C">
        <w:rPr>
          <w:szCs w:val="24"/>
        </w:rPr>
        <w:t>____</w:t>
      </w:r>
      <w:r w:rsidRPr="00562243">
        <w:rPr>
          <w:szCs w:val="24"/>
        </w:rPr>
        <w:t>. HPO</w:t>
      </w:r>
      <w:r w:rsidRPr="00562243">
        <w:rPr>
          <w:szCs w:val="24"/>
          <w:vertAlign w:val="subscript"/>
        </w:rPr>
        <w:t xml:space="preserve">4 </w:t>
      </w:r>
      <w:r w:rsidRPr="00562243">
        <w:rPr>
          <w:szCs w:val="24"/>
        </w:rPr>
        <w:t>bonds with the Iron (Fe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>) cations, removing the (Fe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) cations from the reactant side. This stresses the system.  </w:t>
      </w:r>
    </w:p>
    <w:p w14:paraId="128BB68E" w14:textId="526C8A6C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To relieve the stress, the reaction will go toward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to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the 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 anions.</w:t>
      </w:r>
    </w:p>
    <w:p w14:paraId="4D8A1C76" w14:textId="4672B54E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39A25464" w14:textId="51E5584D" w:rsidR="00562243" w:rsidRPr="00562243" w:rsidRDefault="00562243" w:rsidP="00AB595F">
      <w:pPr>
        <w:pStyle w:val="BodyTextIndent2"/>
        <w:spacing w:before="120"/>
        <w:ind w:left="0" w:right="-360" w:firstLine="0"/>
        <w:rPr>
          <w:sz w:val="40"/>
          <w:szCs w:val="40"/>
        </w:rPr>
      </w:pPr>
      <w:r w:rsidRPr="00562243">
        <w:rPr>
          <w:sz w:val="40"/>
          <w:szCs w:val="40"/>
        </w:rPr>
        <w:t>GAS Pressure</w:t>
      </w:r>
    </w:p>
    <w:p w14:paraId="656613A3" w14:textId="77777777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16F7973E" w14:textId="77777777" w:rsidR="00562243" w:rsidRPr="00562243" w:rsidRDefault="00562243" w:rsidP="00562243">
      <w:pPr>
        <w:pStyle w:val="BodyTextIndent2"/>
        <w:ind w:left="0" w:right="-360" w:firstLine="0"/>
        <w:rPr>
          <w:szCs w:val="24"/>
        </w:rPr>
      </w:pPr>
      <w:r w:rsidRPr="00562243">
        <w:rPr>
          <w:szCs w:val="24"/>
        </w:rPr>
        <w:t>How does pressure affect a solid?</w:t>
      </w:r>
    </w:p>
    <w:p w14:paraId="4FCEA04D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27EA4AAB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15634C6C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371E716" w14:textId="01A79748" w:rsidR="00562243" w:rsidRPr="00562243" w:rsidRDefault="00562243" w:rsidP="00562243">
      <w:pPr>
        <w:pStyle w:val="BodyTextIndent2"/>
        <w:ind w:left="0" w:right="-360" w:firstLine="0"/>
        <w:rPr>
          <w:szCs w:val="24"/>
        </w:rPr>
      </w:pPr>
      <w:r w:rsidRPr="00562243">
        <w:rPr>
          <w:szCs w:val="24"/>
        </w:rPr>
        <w:t>How does pressure affect a liquid?</w:t>
      </w:r>
    </w:p>
    <w:p w14:paraId="2E317DAB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E5A13A5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2C3829C8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3BB0E5C" w14:textId="20B072FD" w:rsidR="00562243" w:rsidRPr="00562243" w:rsidRDefault="00562243" w:rsidP="00562243">
      <w:pPr>
        <w:pStyle w:val="BodyTextIndent2"/>
        <w:ind w:left="0" w:right="-360" w:firstLine="0"/>
        <w:rPr>
          <w:szCs w:val="24"/>
        </w:rPr>
      </w:pPr>
      <w:r w:rsidRPr="00562243">
        <w:rPr>
          <w:szCs w:val="24"/>
        </w:rPr>
        <w:t>How does pressure affect a gas?</w:t>
      </w:r>
    </w:p>
    <w:p w14:paraId="49C5919D" w14:textId="0184D94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60901F01" w14:textId="14025BA2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98214DE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sectPr w:rsidR="00562243" w:rsidSect="00087774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14F76" w14:textId="77777777" w:rsidR="009C1EB8" w:rsidRDefault="009C1EB8">
      <w:r>
        <w:separator/>
      </w:r>
    </w:p>
  </w:endnote>
  <w:endnote w:type="continuationSeparator" w:id="0">
    <w:p w14:paraId="7B8FCE34" w14:textId="77777777" w:rsidR="009C1EB8" w:rsidRDefault="009C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8AB3D" w14:textId="77777777" w:rsidR="00225F0A" w:rsidRDefault="00225F0A" w:rsidP="002F47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E229F" w14:textId="77777777" w:rsidR="00225F0A" w:rsidRDefault="00225F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5CFF8" w14:textId="77777777" w:rsidR="00225F0A" w:rsidRDefault="00225F0A" w:rsidP="002F47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49EB">
      <w:rPr>
        <w:rStyle w:val="PageNumber"/>
        <w:noProof/>
      </w:rPr>
      <w:t>6</w:t>
    </w:r>
    <w:r>
      <w:rPr>
        <w:rStyle w:val="PageNumber"/>
      </w:rPr>
      <w:fldChar w:fldCharType="end"/>
    </w:r>
  </w:p>
  <w:p w14:paraId="4A28483E" w14:textId="629E793A" w:rsidR="00225F0A" w:rsidRPr="0073180C" w:rsidRDefault="000012E7" w:rsidP="0073180C">
    <w:pPr>
      <w:pStyle w:val="Footer"/>
      <w:tabs>
        <w:tab w:val="clear" w:pos="8640"/>
        <w:tab w:val="right" w:pos="9360"/>
      </w:tabs>
      <w:rPr>
        <w:rFonts w:ascii="Times New Roman" w:hAnsi="Times New Roman"/>
        <w:i/>
        <w:sz w:val="24"/>
        <w:szCs w:val="24"/>
      </w:rPr>
    </w:pPr>
    <w:r>
      <w:rPr>
        <w:rFonts w:ascii="Times New Roman" w:hAnsi="Times New Roman"/>
        <w:i/>
        <w:sz w:val="24"/>
        <w:szCs w:val="24"/>
      </w:rPr>
      <w:t>Chemistry</w:t>
    </w:r>
    <w:r w:rsidR="00225F0A" w:rsidRPr="0073180C">
      <w:rPr>
        <w:rFonts w:ascii="Times New Roman" w:hAnsi="Times New Roman"/>
        <w:i/>
        <w:sz w:val="24"/>
        <w:szCs w:val="24"/>
      </w:rPr>
      <w:t xml:space="preserve"> </w:t>
    </w:r>
    <w:r w:rsidR="00225F0A" w:rsidRPr="0073180C">
      <w:rPr>
        <w:rFonts w:ascii="Times New Roman" w:hAnsi="Times New Roman"/>
        <w:i/>
        <w:sz w:val="24"/>
        <w:szCs w:val="24"/>
      </w:rPr>
      <w:tab/>
    </w:r>
    <w:r w:rsidR="00BA4A08">
      <w:rPr>
        <w:rFonts w:ascii="Times New Roman" w:hAnsi="Times New Roman"/>
        <w:i/>
        <w:sz w:val="24"/>
        <w:szCs w:val="24"/>
      </w:rPr>
      <w:tab/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E4007" w14:textId="77777777" w:rsidR="009C1EB8" w:rsidRDefault="009C1EB8">
      <w:r>
        <w:separator/>
      </w:r>
    </w:p>
  </w:footnote>
  <w:footnote w:type="continuationSeparator" w:id="0">
    <w:p w14:paraId="172349FD" w14:textId="77777777" w:rsidR="009C1EB8" w:rsidRDefault="009C1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32E2E" w14:textId="1ED45779" w:rsidR="00225F0A" w:rsidRPr="0073180C" w:rsidRDefault="000554F6" w:rsidP="001006C4">
    <w:pPr>
      <w:pStyle w:val="Header"/>
      <w:tabs>
        <w:tab w:val="clear" w:pos="8640"/>
        <w:tab w:val="right" w:pos="9350"/>
      </w:tabs>
      <w:rPr>
        <w:i/>
        <w:sz w:val="24"/>
        <w:szCs w:val="24"/>
      </w:rPr>
    </w:pPr>
    <w:r>
      <w:rPr>
        <w:i/>
        <w:sz w:val="24"/>
        <w:szCs w:val="24"/>
      </w:rPr>
      <w:t>Stressing Equilibrium</w:t>
    </w:r>
    <w:r w:rsidR="008374C8">
      <w:rPr>
        <w:i/>
        <w:sz w:val="24"/>
        <w:szCs w:val="24"/>
      </w:rPr>
      <w:t xml:space="preserve"> </w:t>
    </w:r>
    <w:r w:rsidR="000012E7">
      <w:rPr>
        <w:i/>
        <w:sz w:val="24"/>
        <w:szCs w:val="24"/>
      </w:rPr>
      <w:t>(</w:t>
    </w:r>
    <w:proofErr w:type="spellStart"/>
    <w:r w:rsidR="000012E7">
      <w:rPr>
        <w:i/>
        <w:sz w:val="24"/>
        <w:szCs w:val="24"/>
      </w:rPr>
      <w:t>LeChatelier’s</w:t>
    </w:r>
    <w:proofErr w:type="spellEnd"/>
    <w:r w:rsidR="000012E7">
      <w:rPr>
        <w:i/>
        <w:sz w:val="24"/>
        <w:szCs w:val="24"/>
      </w:rPr>
      <w:t xml:space="preserve"> Principle) </w:t>
    </w:r>
    <w:r w:rsidR="008374C8">
      <w:rPr>
        <w:i/>
        <w:sz w:val="24"/>
        <w:szCs w:val="24"/>
      </w:rPr>
      <w:t>Simulation</w:t>
    </w:r>
    <w:r w:rsidR="00425941">
      <w:rPr>
        <w:i/>
        <w:sz w:val="24"/>
        <w:szCs w:val="24"/>
      </w:rPr>
      <w:tab/>
    </w:r>
    <w:r w:rsidR="000012E7">
      <w:rPr>
        <w:i/>
        <w:sz w:val="24"/>
        <w:szCs w:val="24"/>
      </w:rPr>
      <w:t>Equilibrium</w:t>
    </w:r>
    <w:r w:rsidR="001F033D">
      <w:rPr>
        <w:i/>
        <w:sz w:val="24"/>
        <w:szCs w:val="24"/>
      </w:rPr>
      <w:tab/>
    </w:r>
    <w:r w:rsidR="001F033D">
      <w:rPr>
        <w:i/>
        <w:sz w:val="24"/>
        <w:szCs w:val="24"/>
      </w:rPr>
      <w:tab/>
    </w:r>
    <w:r w:rsidR="00225F0A" w:rsidRPr="0073180C">
      <w:rPr>
        <w:i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3162F"/>
    <w:multiLevelType w:val="hybridMultilevel"/>
    <w:tmpl w:val="6A805010"/>
    <w:lvl w:ilvl="0" w:tplc="42D656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9B22E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A27076"/>
    <w:multiLevelType w:val="hybridMultilevel"/>
    <w:tmpl w:val="37C26F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07017"/>
    <w:multiLevelType w:val="hybridMultilevel"/>
    <w:tmpl w:val="D2DCBE4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2C07A4"/>
    <w:multiLevelType w:val="hybridMultilevel"/>
    <w:tmpl w:val="17884108"/>
    <w:lvl w:ilvl="0" w:tplc="A684B23C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5" w15:restartNumberingAfterBreak="0">
    <w:nsid w:val="0ABC0CE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BF14FAA"/>
    <w:multiLevelType w:val="hybridMultilevel"/>
    <w:tmpl w:val="31CCB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A070C"/>
    <w:multiLevelType w:val="hybridMultilevel"/>
    <w:tmpl w:val="F2147E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234B6A"/>
    <w:multiLevelType w:val="hybridMultilevel"/>
    <w:tmpl w:val="661A6550"/>
    <w:lvl w:ilvl="0" w:tplc="137851B8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9" w15:restartNumberingAfterBreak="0">
    <w:nsid w:val="10937AD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4359D8"/>
    <w:multiLevelType w:val="hybridMultilevel"/>
    <w:tmpl w:val="7500DE70"/>
    <w:lvl w:ilvl="0" w:tplc="42D656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A5C7EF6"/>
    <w:multiLevelType w:val="singleLevel"/>
    <w:tmpl w:val="EC3689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 w15:restartNumberingAfterBreak="0">
    <w:nsid w:val="1DDE13F2"/>
    <w:multiLevelType w:val="hybridMultilevel"/>
    <w:tmpl w:val="E66C431C"/>
    <w:lvl w:ilvl="0" w:tplc="453C8D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E6B30AD"/>
    <w:multiLevelType w:val="hybridMultilevel"/>
    <w:tmpl w:val="4FC46D1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622147"/>
    <w:multiLevelType w:val="hybridMultilevel"/>
    <w:tmpl w:val="AA96BC6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661A8B"/>
    <w:multiLevelType w:val="hybridMultilevel"/>
    <w:tmpl w:val="5BE4B77C"/>
    <w:lvl w:ilvl="0" w:tplc="418E5A7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E4498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D656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21779B"/>
    <w:multiLevelType w:val="hybridMultilevel"/>
    <w:tmpl w:val="B456BF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B52623"/>
    <w:multiLevelType w:val="hybridMultilevel"/>
    <w:tmpl w:val="08C851D8"/>
    <w:lvl w:ilvl="0" w:tplc="3D9C06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4171517"/>
    <w:multiLevelType w:val="hybridMultilevel"/>
    <w:tmpl w:val="9A58CC0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43F0953"/>
    <w:multiLevelType w:val="hybridMultilevel"/>
    <w:tmpl w:val="CC30E426"/>
    <w:lvl w:ilvl="0" w:tplc="040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0" w15:restartNumberingAfterBreak="0">
    <w:nsid w:val="35554124"/>
    <w:multiLevelType w:val="hybridMultilevel"/>
    <w:tmpl w:val="86CCD5BC"/>
    <w:lvl w:ilvl="0" w:tplc="0409001B">
      <w:start w:val="1"/>
      <w:numFmt w:val="lowerRoman"/>
      <w:lvlText w:val="%1."/>
      <w:lvlJc w:val="right"/>
      <w:pPr>
        <w:tabs>
          <w:tab w:val="num" w:pos="3780"/>
        </w:tabs>
        <w:ind w:left="378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1" w15:restartNumberingAfterBreak="0">
    <w:nsid w:val="36BE5580"/>
    <w:multiLevelType w:val="hybridMultilevel"/>
    <w:tmpl w:val="8BB078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427C1B"/>
    <w:multiLevelType w:val="hybridMultilevel"/>
    <w:tmpl w:val="EB66446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9621460"/>
    <w:multiLevelType w:val="hybridMultilevel"/>
    <w:tmpl w:val="BF7C83C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A8D6BB1"/>
    <w:multiLevelType w:val="hybridMultilevel"/>
    <w:tmpl w:val="5B8C6D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C9C7359"/>
    <w:multiLevelType w:val="singleLevel"/>
    <w:tmpl w:val="DA989DE6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26" w15:restartNumberingAfterBreak="0">
    <w:nsid w:val="3D4660A8"/>
    <w:multiLevelType w:val="singleLevel"/>
    <w:tmpl w:val="8A88E9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 w15:restartNumberingAfterBreak="0">
    <w:nsid w:val="3E6A22D8"/>
    <w:multiLevelType w:val="hybridMultilevel"/>
    <w:tmpl w:val="F4DAF7A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517F39"/>
    <w:multiLevelType w:val="hybridMultilevel"/>
    <w:tmpl w:val="2070DFBC"/>
    <w:lvl w:ilvl="0" w:tplc="88B4C4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4B3B5A6F"/>
    <w:multiLevelType w:val="hybridMultilevel"/>
    <w:tmpl w:val="55B22912"/>
    <w:lvl w:ilvl="0" w:tplc="4DA65CA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0" w15:restartNumberingAfterBreak="0">
    <w:nsid w:val="4B971C9C"/>
    <w:multiLevelType w:val="hybridMultilevel"/>
    <w:tmpl w:val="968AC43E"/>
    <w:lvl w:ilvl="0" w:tplc="0EC61AF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2768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BF5A90"/>
    <w:multiLevelType w:val="hybridMultilevel"/>
    <w:tmpl w:val="F5CE87CA"/>
    <w:lvl w:ilvl="0" w:tplc="10C23F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D793688"/>
    <w:multiLevelType w:val="hybridMultilevel"/>
    <w:tmpl w:val="6E320AF6"/>
    <w:lvl w:ilvl="0" w:tplc="CDA01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E61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AE9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B8F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382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AAA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000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24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ED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1B764C8"/>
    <w:multiLevelType w:val="hybridMultilevel"/>
    <w:tmpl w:val="534AC6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6A0E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921C7E"/>
    <w:multiLevelType w:val="hybridMultilevel"/>
    <w:tmpl w:val="86F268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665A5D"/>
    <w:multiLevelType w:val="hybridMultilevel"/>
    <w:tmpl w:val="D4767530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48C6595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6" w15:restartNumberingAfterBreak="0">
    <w:nsid w:val="64E567D3"/>
    <w:multiLevelType w:val="hybridMultilevel"/>
    <w:tmpl w:val="E482FC46"/>
    <w:lvl w:ilvl="0" w:tplc="0409001B">
      <w:start w:val="1"/>
      <w:numFmt w:val="lowerRoman"/>
      <w:lvlText w:val="%1."/>
      <w:lvlJc w:val="right"/>
      <w:pPr>
        <w:tabs>
          <w:tab w:val="num" w:pos="2880"/>
        </w:tabs>
        <w:ind w:left="28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7AA30A6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 w15:restartNumberingAfterBreak="0">
    <w:nsid w:val="68F262B8"/>
    <w:multiLevelType w:val="hybridMultilevel"/>
    <w:tmpl w:val="2946EF2A"/>
    <w:lvl w:ilvl="0" w:tplc="4E766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0C3754"/>
    <w:multiLevelType w:val="hybridMultilevel"/>
    <w:tmpl w:val="14F2ECA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BD3564"/>
    <w:multiLevelType w:val="singleLevel"/>
    <w:tmpl w:val="EC3689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0" w15:restartNumberingAfterBreak="0">
    <w:nsid w:val="71076492"/>
    <w:multiLevelType w:val="hybridMultilevel"/>
    <w:tmpl w:val="F8E64786"/>
    <w:lvl w:ilvl="0" w:tplc="4E766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D1244C"/>
    <w:multiLevelType w:val="hybridMultilevel"/>
    <w:tmpl w:val="CC78CECA"/>
    <w:lvl w:ilvl="0" w:tplc="1388A9C0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42" w15:restartNumberingAfterBreak="0">
    <w:nsid w:val="78EB133D"/>
    <w:multiLevelType w:val="hybridMultilevel"/>
    <w:tmpl w:val="9AD420D8"/>
    <w:lvl w:ilvl="0" w:tplc="040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43" w15:restartNumberingAfterBreak="0">
    <w:nsid w:val="79F73FA7"/>
    <w:multiLevelType w:val="hybridMultilevel"/>
    <w:tmpl w:val="0D7C8914"/>
    <w:lvl w:ilvl="0" w:tplc="4E766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25560A"/>
    <w:multiLevelType w:val="hybridMultilevel"/>
    <w:tmpl w:val="EFD2D65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AB2C3D"/>
    <w:multiLevelType w:val="hybridMultilevel"/>
    <w:tmpl w:val="1B1C4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"/>
  </w:num>
  <w:num w:numId="4">
    <w:abstractNumId w:val="5"/>
  </w:num>
  <w:num w:numId="5">
    <w:abstractNumId w:val="39"/>
  </w:num>
  <w:num w:numId="6">
    <w:abstractNumId w:val="9"/>
  </w:num>
  <w:num w:numId="7">
    <w:abstractNumId w:val="11"/>
  </w:num>
  <w:num w:numId="8">
    <w:abstractNumId w:val="33"/>
  </w:num>
  <w:num w:numId="9">
    <w:abstractNumId w:val="43"/>
  </w:num>
  <w:num w:numId="10">
    <w:abstractNumId w:val="40"/>
  </w:num>
  <w:num w:numId="11">
    <w:abstractNumId w:val="37"/>
  </w:num>
  <w:num w:numId="12">
    <w:abstractNumId w:val="36"/>
  </w:num>
  <w:num w:numId="13">
    <w:abstractNumId w:val="20"/>
  </w:num>
  <w:num w:numId="14">
    <w:abstractNumId w:val="45"/>
  </w:num>
  <w:num w:numId="15">
    <w:abstractNumId w:val="38"/>
  </w:num>
  <w:num w:numId="16">
    <w:abstractNumId w:val="3"/>
  </w:num>
  <w:num w:numId="17">
    <w:abstractNumId w:val="23"/>
  </w:num>
  <w:num w:numId="18">
    <w:abstractNumId w:val="13"/>
  </w:num>
  <w:num w:numId="19">
    <w:abstractNumId w:val="31"/>
  </w:num>
  <w:num w:numId="20">
    <w:abstractNumId w:val="29"/>
  </w:num>
  <w:num w:numId="21">
    <w:abstractNumId w:val="14"/>
  </w:num>
  <w:num w:numId="22">
    <w:abstractNumId w:val="15"/>
  </w:num>
  <w:num w:numId="23">
    <w:abstractNumId w:val="35"/>
  </w:num>
  <w:num w:numId="24">
    <w:abstractNumId w:val="30"/>
  </w:num>
  <w:num w:numId="25">
    <w:abstractNumId w:val="24"/>
  </w:num>
  <w:num w:numId="26">
    <w:abstractNumId w:val="12"/>
  </w:num>
  <w:num w:numId="27">
    <w:abstractNumId w:val="44"/>
  </w:num>
  <w:num w:numId="28">
    <w:abstractNumId w:val="8"/>
  </w:num>
  <w:num w:numId="29">
    <w:abstractNumId w:val="42"/>
  </w:num>
  <w:num w:numId="30">
    <w:abstractNumId w:val="18"/>
  </w:num>
  <w:num w:numId="31">
    <w:abstractNumId w:val="4"/>
  </w:num>
  <w:num w:numId="32">
    <w:abstractNumId w:val="16"/>
  </w:num>
  <w:num w:numId="33">
    <w:abstractNumId w:val="22"/>
  </w:num>
  <w:num w:numId="34">
    <w:abstractNumId w:val="41"/>
  </w:num>
  <w:num w:numId="35">
    <w:abstractNumId w:val="17"/>
  </w:num>
  <w:num w:numId="36">
    <w:abstractNumId w:val="2"/>
  </w:num>
  <w:num w:numId="37">
    <w:abstractNumId w:val="34"/>
  </w:num>
  <w:num w:numId="38">
    <w:abstractNumId w:val="28"/>
  </w:num>
  <w:num w:numId="39">
    <w:abstractNumId w:val="10"/>
  </w:num>
  <w:num w:numId="40">
    <w:abstractNumId w:val="19"/>
  </w:num>
  <w:num w:numId="41">
    <w:abstractNumId w:val="7"/>
  </w:num>
  <w:num w:numId="42">
    <w:abstractNumId w:val="27"/>
  </w:num>
  <w:num w:numId="43">
    <w:abstractNumId w:val="0"/>
  </w:num>
  <w:num w:numId="44">
    <w:abstractNumId w:val="6"/>
  </w:num>
  <w:num w:numId="45">
    <w:abstractNumId w:val="21"/>
  </w:num>
  <w:num w:numId="46">
    <w:abstractNumId w:val="3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DD"/>
    <w:rsid w:val="000012E7"/>
    <w:rsid w:val="00005C12"/>
    <w:rsid w:val="00012F2C"/>
    <w:rsid w:val="00022C28"/>
    <w:rsid w:val="00032278"/>
    <w:rsid w:val="00045C82"/>
    <w:rsid w:val="000554F6"/>
    <w:rsid w:val="00060FA8"/>
    <w:rsid w:val="00080ECB"/>
    <w:rsid w:val="00086C2B"/>
    <w:rsid w:val="00087774"/>
    <w:rsid w:val="00090E44"/>
    <w:rsid w:val="00093FAA"/>
    <w:rsid w:val="000A1A42"/>
    <w:rsid w:val="000A59B8"/>
    <w:rsid w:val="000C1B09"/>
    <w:rsid w:val="000C4C0F"/>
    <w:rsid w:val="000C5E70"/>
    <w:rsid w:val="000D0B7D"/>
    <w:rsid w:val="000D4EC1"/>
    <w:rsid w:val="000D5C7C"/>
    <w:rsid w:val="000E066D"/>
    <w:rsid w:val="000E06DE"/>
    <w:rsid w:val="000E601E"/>
    <w:rsid w:val="000F5C6E"/>
    <w:rsid w:val="000F6E0D"/>
    <w:rsid w:val="001006C4"/>
    <w:rsid w:val="001058F5"/>
    <w:rsid w:val="00112B6D"/>
    <w:rsid w:val="00124D2E"/>
    <w:rsid w:val="00132D4B"/>
    <w:rsid w:val="00137673"/>
    <w:rsid w:val="00137B4A"/>
    <w:rsid w:val="0014322D"/>
    <w:rsid w:val="001473E7"/>
    <w:rsid w:val="00152347"/>
    <w:rsid w:val="00156D72"/>
    <w:rsid w:val="00160D98"/>
    <w:rsid w:val="0016751E"/>
    <w:rsid w:val="001810BB"/>
    <w:rsid w:val="00185767"/>
    <w:rsid w:val="00190070"/>
    <w:rsid w:val="0019146A"/>
    <w:rsid w:val="001A69F8"/>
    <w:rsid w:val="001B6B28"/>
    <w:rsid w:val="001C2B59"/>
    <w:rsid w:val="001C5ECE"/>
    <w:rsid w:val="001C6741"/>
    <w:rsid w:val="001C6822"/>
    <w:rsid w:val="001C6D40"/>
    <w:rsid w:val="001D7CA5"/>
    <w:rsid w:val="001E0E33"/>
    <w:rsid w:val="001E378C"/>
    <w:rsid w:val="001E554D"/>
    <w:rsid w:val="001E76AB"/>
    <w:rsid w:val="001F033D"/>
    <w:rsid w:val="001F2671"/>
    <w:rsid w:val="001F6BC6"/>
    <w:rsid w:val="00203969"/>
    <w:rsid w:val="00205154"/>
    <w:rsid w:val="0020527C"/>
    <w:rsid w:val="0021346F"/>
    <w:rsid w:val="00214C70"/>
    <w:rsid w:val="00216200"/>
    <w:rsid w:val="0022193E"/>
    <w:rsid w:val="00225F0A"/>
    <w:rsid w:val="0022727F"/>
    <w:rsid w:val="00232B8F"/>
    <w:rsid w:val="00234B16"/>
    <w:rsid w:val="0024115E"/>
    <w:rsid w:val="002433C5"/>
    <w:rsid w:val="00243D2B"/>
    <w:rsid w:val="00244BE8"/>
    <w:rsid w:val="00253F34"/>
    <w:rsid w:val="00257B4A"/>
    <w:rsid w:val="00260854"/>
    <w:rsid w:val="0026140C"/>
    <w:rsid w:val="00263E2F"/>
    <w:rsid w:val="00266EB9"/>
    <w:rsid w:val="002671F8"/>
    <w:rsid w:val="00276A94"/>
    <w:rsid w:val="002853EB"/>
    <w:rsid w:val="00285447"/>
    <w:rsid w:val="00285692"/>
    <w:rsid w:val="00285E82"/>
    <w:rsid w:val="00292913"/>
    <w:rsid w:val="00292F5D"/>
    <w:rsid w:val="00296878"/>
    <w:rsid w:val="00296FC1"/>
    <w:rsid w:val="002A6997"/>
    <w:rsid w:val="002B17AA"/>
    <w:rsid w:val="002B559D"/>
    <w:rsid w:val="002C2D90"/>
    <w:rsid w:val="002D5710"/>
    <w:rsid w:val="002D67F5"/>
    <w:rsid w:val="002E0BF3"/>
    <w:rsid w:val="002E68AD"/>
    <w:rsid w:val="002F1D46"/>
    <w:rsid w:val="002F2297"/>
    <w:rsid w:val="002F2CCF"/>
    <w:rsid w:val="002F4797"/>
    <w:rsid w:val="002F6598"/>
    <w:rsid w:val="003043EC"/>
    <w:rsid w:val="00310DBF"/>
    <w:rsid w:val="00321881"/>
    <w:rsid w:val="003243C4"/>
    <w:rsid w:val="003267BF"/>
    <w:rsid w:val="00333252"/>
    <w:rsid w:val="00336238"/>
    <w:rsid w:val="00340353"/>
    <w:rsid w:val="00354DE9"/>
    <w:rsid w:val="00362596"/>
    <w:rsid w:val="00362EB5"/>
    <w:rsid w:val="0036534E"/>
    <w:rsid w:val="003656BD"/>
    <w:rsid w:val="0037564B"/>
    <w:rsid w:val="00375FC6"/>
    <w:rsid w:val="003865A1"/>
    <w:rsid w:val="003909DC"/>
    <w:rsid w:val="00391E39"/>
    <w:rsid w:val="0039514E"/>
    <w:rsid w:val="00395FF6"/>
    <w:rsid w:val="003A6417"/>
    <w:rsid w:val="003A6E72"/>
    <w:rsid w:val="003A7565"/>
    <w:rsid w:val="003C03EE"/>
    <w:rsid w:val="003D07D7"/>
    <w:rsid w:val="003D6E83"/>
    <w:rsid w:val="003D7583"/>
    <w:rsid w:val="003E0E6D"/>
    <w:rsid w:val="003F4CEF"/>
    <w:rsid w:val="003F68B4"/>
    <w:rsid w:val="003F68DB"/>
    <w:rsid w:val="00400F5C"/>
    <w:rsid w:val="00401BE1"/>
    <w:rsid w:val="00421504"/>
    <w:rsid w:val="00425941"/>
    <w:rsid w:val="00425E4C"/>
    <w:rsid w:val="0043371A"/>
    <w:rsid w:val="004365ED"/>
    <w:rsid w:val="00437824"/>
    <w:rsid w:val="004438B3"/>
    <w:rsid w:val="00453BD1"/>
    <w:rsid w:val="00454E8D"/>
    <w:rsid w:val="00460847"/>
    <w:rsid w:val="00473468"/>
    <w:rsid w:val="00474944"/>
    <w:rsid w:val="004764A6"/>
    <w:rsid w:val="00476BD1"/>
    <w:rsid w:val="00484580"/>
    <w:rsid w:val="00485646"/>
    <w:rsid w:val="00485EB5"/>
    <w:rsid w:val="0048726C"/>
    <w:rsid w:val="004917DB"/>
    <w:rsid w:val="0049242A"/>
    <w:rsid w:val="004954B0"/>
    <w:rsid w:val="004A13EB"/>
    <w:rsid w:val="004A2204"/>
    <w:rsid w:val="004A61EA"/>
    <w:rsid w:val="004C4BDF"/>
    <w:rsid w:val="004E015C"/>
    <w:rsid w:val="004F1226"/>
    <w:rsid w:val="005018CF"/>
    <w:rsid w:val="005056FE"/>
    <w:rsid w:val="005174BE"/>
    <w:rsid w:val="00526A74"/>
    <w:rsid w:val="00532822"/>
    <w:rsid w:val="0053567E"/>
    <w:rsid w:val="005460CD"/>
    <w:rsid w:val="00554771"/>
    <w:rsid w:val="00555BA5"/>
    <w:rsid w:val="0055732B"/>
    <w:rsid w:val="005606FE"/>
    <w:rsid w:val="00562243"/>
    <w:rsid w:val="00562FE9"/>
    <w:rsid w:val="00563CD2"/>
    <w:rsid w:val="00581544"/>
    <w:rsid w:val="005A3F3C"/>
    <w:rsid w:val="005A4D72"/>
    <w:rsid w:val="005B46F2"/>
    <w:rsid w:val="005C0918"/>
    <w:rsid w:val="005D6241"/>
    <w:rsid w:val="005E716C"/>
    <w:rsid w:val="005F5BD3"/>
    <w:rsid w:val="005F7901"/>
    <w:rsid w:val="0060283C"/>
    <w:rsid w:val="00605384"/>
    <w:rsid w:val="0061576B"/>
    <w:rsid w:val="00615B1C"/>
    <w:rsid w:val="006530DF"/>
    <w:rsid w:val="0065357E"/>
    <w:rsid w:val="00653C0D"/>
    <w:rsid w:val="00656FC3"/>
    <w:rsid w:val="00670F42"/>
    <w:rsid w:val="00674554"/>
    <w:rsid w:val="00677405"/>
    <w:rsid w:val="00681036"/>
    <w:rsid w:val="00685471"/>
    <w:rsid w:val="006A6E0C"/>
    <w:rsid w:val="006B0EDB"/>
    <w:rsid w:val="006B1D79"/>
    <w:rsid w:val="006B1D7D"/>
    <w:rsid w:val="006B1FB5"/>
    <w:rsid w:val="006B5B60"/>
    <w:rsid w:val="006C126E"/>
    <w:rsid w:val="006C6C5A"/>
    <w:rsid w:val="006D3050"/>
    <w:rsid w:val="006E0829"/>
    <w:rsid w:val="00701CFD"/>
    <w:rsid w:val="00707613"/>
    <w:rsid w:val="00715DB8"/>
    <w:rsid w:val="00720FC3"/>
    <w:rsid w:val="00727F02"/>
    <w:rsid w:val="00730CDF"/>
    <w:rsid w:val="0073180C"/>
    <w:rsid w:val="00735617"/>
    <w:rsid w:val="00742D35"/>
    <w:rsid w:val="0075276F"/>
    <w:rsid w:val="00762938"/>
    <w:rsid w:val="00762E51"/>
    <w:rsid w:val="00764210"/>
    <w:rsid w:val="007706C8"/>
    <w:rsid w:val="00775B1B"/>
    <w:rsid w:val="00776572"/>
    <w:rsid w:val="00783CBD"/>
    <w:rsid w:val="00786AAC"/>
    <w:rsid w:val="007916BD"/>
    <w:rsid w:val="00792F93"/>
    <w:rsid w:val="00795BFC"/>
    <w:rsid w:val="007A1F36"/>
    <w:rsid w:val="007A4F46"/>
    <w:rsid w:val="007A7C4D"/>
    <w:rsid w:val="007B55EC"/>
    <w:rsid w:val="007B78FC"/>
    <w:rsid w:val="007C4672"/>
    <w:rsid w:val="007D7D1B"/>
    <w:rsid w:val="007E2F6C"/>
    <w:rsid w:val="007E358E"/>
    <w:rsid w:val="007E52FE"/>
    <w:rsid w:val="007E6289"/>
    <w:rsid w:val="007F18B2"/>
    <w:rsid w:val="007F74AF"/>
    <w:rsid w:val="008075F6"/>
    <w:rsid w:val="00807783"/>
    <w:rsid w:val="00807877"/>
    <w:rsid w:val="008147CF"/>
    <w:rsid w:val="00831DFB"/>
    <w:rsid w:val="00835272"/>
    <w:rsid w:val="00835EEC"/>
    <w:rsid w:val="008374C8"/>
    <w:rsid w:val="008431BB"/>
    <w:rsid w:val="0084513F"/>
    <w:rsid w:val="00846B72"/>
    <w:rsid w:val="00852653"/>
    <w:rsid w:val="0086214B"/>
    <w:rsid w:val="00863408"/>
    <w:rsid w:val="00864A56"/>
    <w:rsid w:val="0086673E"/>
    <w:rsid w:val="00877B23"/>
    <w:rsid w:val="0088276C"/>
    <w:rsid w:val="00884854"/>
    <w:rsid w:val="00886476"/>
    <w:rsid w:val="00890A6C"/>
    <w:rsid w:val="008C2B1E"/>
    <w:rsid w:val="008C406C"/>
    <w:rsid w:val="008C4DCB"/>
    <w:rsid w:val="008C5258"/>
    <w:rsid w:val="008D14B4"/>
    <w:rsid w:val="008D50C5"/>
    <w:rsid w:val="008D67DA"/>
    <w:rsid w:val="008E154E"/>
    <w:rsid w:val="008E792C"/>
    <w:rsid w:val="008F0C09"/>
    <w:rsid w:val="008F6214"/>
    <w:rsid w:val="008F7FD2"/>
    <w:rsid w:val="00902AC9"/>
    <w:rsid w:val="009073C2"/>
    <w:rsid w:val="00907CCD"/>
    <w:rsid w:val="009108A9"/>
    <w:rsid w:val="00911C38"/>
    <w:rsid w:val="009222ED"/>
    <w:rsid w:val="009231C6"/>
    <w:rsid w:val="00932E5D"/>
    <w:rsid w:val="009368A6"/>
    <w:rsid w:val="0093760E"/>
    <w:rsid w:val="00944A1C"/>
    <w:rsid w:val="00954443"/>
    <w:rsid w:val="00955C97"/>
    <w:rsid w:val="009603B4"/>
    <w:rsid w:val="00960939"/>
    <w:rsid w:val="00960DDF"/>
    <w:rsid w:val="00972756"/>
    <w:rsid w:val="0098376D"/>
    <w:rsid w:val="00983A3E"/>
    <w:rsid w:val="0098492B"/>
    <w:rsid w:val="009A51E4"/>
    <w:rsid w:val="009B69D2"/>
    <w:rsid w:val="009C1EB8"/>
    <w:rsid w:val="009C1F26"/>
    <w:rsid w:val="009C2B66"/>
    <w:rsid w:val="009D27FA"/>
    <w:rsid w:val="009D6207"/>
    <w:rsid w:val="009E5095"/>
    <w:rsid w:val="009F0030"/>
    <w:rsid w:val="009F4352"/>
    <w:rsid w:val="009F780A"/>
    <w:rsid w:val="00A02703"/>
    <w:rsid w:val="00A12120"/>
    <w:rsid w:val="00A16CFE"/>
    <w:rsid w:val="00A536EF"/>
    <w:rsid w:val="00A55266"/>
    <w:rsid w:val="00A61FC0"/>
    <w:rsid w:val="00A65B33"/>
    <w:rsid w:val="00A76377"/>
    <w:rsid w:val="00A83351"/>
    <w:rsid w:val="00A846A5"/>
    <w:rsid w:val="00A91CA3"/>
    <w:rsid w:val="00A92884"/>
    <w:rsid w:val="00A93C70"/>
    <w:rsid w:val="00A94074"/>
    <w:rsid w:val="00A94194"/>
    <w:rsid w:val="00A95099"/>
    <w:rsid w:val="00AA0956"/>
    <w:rsid w:val="00AB0118"/>
    <w:rsid w:val="00AB595F"/>
    <w:rsid w:val="00AC1BD8"/>
    <w:rsid w:val="00AC702D"/>
    <w:rsid w:val="00AD040C"/>
    <w:rsid w:val="00AD5E06"/>
    <w:rsid w:val="00AD69B3"/>
    <w:rsid w:val="00AE338D"/>
    <w:rsid w:val="00AE3D9F"/>
    <w:rsid w:val="00AE4CAC"/>
    <w:rsid w:val="00AF1598"/>
    <w:rsid w:val="00AF2189"/>
    <w:rsid w:val="00B04DE3"/>
    <w:rsid w:val="00B0545D"/>
    <w:rsid w:val="00B162EF"/>
    <w:rsid w:val="00B30F74"/>
    <w:rsid w:val="00B31593"/>
    <w:rsid w:val="00B42C2D"/>
    <w:rsid w:val="00B45742"/>
    <w:rsid w:val="00B50EA7"/>
    <w:rsid w:val="00B65892"/>
    <w:rsid w:val="00B77D20"/>
    <w:rsid w:val="00B832CF"/>
    <w:rsid w:val="00B86E98"/>
    <w:rsid w:val="00B96DA8"/>
    <w:rsid w:val="00BA1903"/>
    <w:rsid w:val="00BA2686"/>
    <w:rsid w:val="00BA4A08"/>
    <w:rsid w:val="00BA6415"/>
    <w:rsid w:val="00BB2D02"/>
    <w:rsid w:val="00BD0756"/>
    <w:rsid w:val="00BD439F"/>
    <w:rsid w:val="00BD49EB"/>
    <w:rsid w:val="00BD7242"/>
    <w:rsid w:val="00BE6D16"/>
    <w:rsid w:val="00BF2A3C"/>
    <w:rsid w:val="00C042DD"/>
    <w:rsid w:val="00C13876"/>
    <w:rsid w:val="00C23921"/>
    <w:rsid w:val="00C26420"/>
    <w:rsid w:val="00C32EED"/>
    <w:rsid w:val="00C40E5D"/>
    <w:rsid w:val="00C56BC8"/>
    <w:rsid w:val="00C60B12"/>
    <w:rsid w:val="00C651B0"/>
    <w:rsid w:val="00C85FF9"/>
    <w:rsid w:val="00CA765C"/>
    <w:rsid w:val="00CC012A"/>
    <w:rsid w:val="00CD3CBC"/>
    <w:rsid w:val="00CD567F"/>
    <w:rsid w:val="00CE7424"/>
    <w:rsid w:val="00CF31AB"/>
    <w:rsid w:val="00CF507F"/>
    <w:rsid w:val="00D04FBA"/>
    <w:rsid w:val="00D06234"/>
    <w:rsid w:val="00D102A1"/>
    <w:rsid w:val="00D13FB1"/>
    <w:rsid w:val="00D30981"/>
    <w:rsid w:val="00D32C62"/>
    <w:rsid w:val="00D556D7"/>
    <w:rsid w:val="00D5619C"/>
    <w:rsid w:val="00D647C0"/>
    <w:rsid w:val="00D675B7"/>
    <w:rsid w:val="00D67AF4"/>
    <w:rsid w:val="00D74BDF"/>
    <w:rsid w:val="00D82A5B"/>
    <w:rsid w:val="00D844FB"/>
    <w:rsid w:val="00D866B7"/>
    <w:rsid w:val="00D96ECF"/>
    <w:rsid w:val="00D97314"/>
    <w:rsid w:val="00DB0195"/>
    <w:rsid w:val="00DB0AB0"/>
    <w:rsid w:val="00DC0768"/>
    <w:rsid w:val="00DC0CE4"/>
    <w:rsid w:val="00DC364D"/>
    <w:rsid w:val="00DC502A"/>
    <w:rsid w:val="00DC53A8"/>
    <w:rsid w:val="00DC6C60"/>
    <w:rsid w:val="00DD20EE"/>
    <w:rsid w:val="00DD6B1A"/>
    <w:rsid w:val="00DE7578"/>
    <w:rsid w:val="00DE7F3F"/>
    <w:rsid w:val="00DF3532"/>
    <w:rsid w:val="00DF6457"/>
    <w:rsid w:val="00E03426"/>
    <w:rsid w:val="00E06F72"/>
    <w:rsid w:val="00E132CC"/>
    <w:rsid w:val="00E13AFE"/>
    <w:rsid w:val="00E206E3"/>
    <w:rsid w:val="00E2277D"/>
    <w:rsid w:val="00E2359D"/>
    <w:rsid w:val="00E24D8D"/>
    <w:rsid w:val="00E3238D"/>
    <w:rsid w:val="00E33361"/>
    <w:rsid w:val="00E437EF"/>
    <w:rsid w:val="00E55CA2"/>
    <w:rsid w:val="00E6569B"/>
    <w:rsid w:val="00E661B9"/>
    <w:rsid w:val="00E86B0D"/>
    <w:rsid w:val="00E87695"/>
    <w:rsid w:val="00E9018F"/>
    <w:rsid w:val="00E9391C"/>
    <w:rsid w:val="00EA2B77"/>
    <w:rsid w:val="00EA319F"/>
    <w:rsid w:val="00EA5352"/>
    <w:rsid w:val="00EA6747"/>
    <w:rsid w:val="00EA6957"/>
    <w:rsid w:val="00EB6BF1"/>
    <w:rsid w:val="00ED3AF5"/>
    <w:rsid w:val="00ED6A4A"/>
    <w:rsid w:val="00EE155A"/>
    <w:rsid w:val="00EF122F"/>
    <w:rsid w:val="00EF138F"/>
    <w:rsid w:val="00F02D84"/>
    <w:rsid w:val="00F061EE"/>
    <w:rsid w:val="00F12EA4"/>
    <w:rsid w:val="00F15792"/>
    <w:rsid w:val="00F17B4E"/>
    <w:rsid w:val="00F25323"/>
    <w:rsid w:val="00F30A67"/>
    <w:rsid w:val="00F30B7E"/>
    <w:rsid w:val="00F42437"/>
    <w:rsid w:val="00F510DD"/>
    <w:rsid w:val="00F5203E"/>
    <w:rsid w:val="00F55115"/>
    <w:rsid w:val="00F61615"/>
    <w:rsid w:val="00F63141"/>
    <w:rsid w:val="00F636F8"/>
    <w:rsid w:val="00F702AC"/>
    <w:rsid w:val="00F828FC"/>
    <w:rsid w:val="00F85E90"/>
    <w:rsid w:val="00FA058D"/>
    <w:rsid w:val="00FB3E09"/>
    <w:rsid w:val="00FB5CB5"/>
    <w:rsid w:val="00FB6CB7"/>
    <w:rsid w:val="00FC2A13"/>
    <w:rsid w:val="00FC3CEC"/>
    <w:rsid w:val="00FC4B79"/>
    <w:rsid w:val="00FC6B22"/>
    <w:rsid w:val="00FD1EA6"/>
    <w:rsid w:val="00FD2893"/>
    <w:rsid w:val="00FD2F70"/>
    <w:rsid w:val="00FD7A93"/>
    <w:rsid w:val="00FE384D"/>
    <w:rsid w:val="00FE49F2"/>
    <w:rsid w:val="00FE7D3F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E3AF0"/>
  <w15:chartTrackingRefBased/>
  <w15:docId w15:val="{7EE7B854-31B8-4BD8-9A20-0399E94DA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5F6"/>
    <w:rPr>
      <w:sz w:val="22"/>
      <w:szCs w:val="22"/>
    </w:rPr>
  </w:style>
  <w:style w:type="paragraph" w:styleId="Heading2">
    <w:name w:val="heading 2"/>
    <w:basedOn w:val="Normal"/>
    <w:qFormat/>
    <w:rsid w:val="00FB6CB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B6D"/>
    <w:pPr>
      <w:ind w:left="720"/>
      <w:contextualSpacing/>
    </w:pPr>
  </w:style>
  <w:style w:type="table" w:styleId="TableGrid">
    <w:name w:val="Table Grid"/>
    <w:basedOn w:val="TableNormal"/>
    <w:uiPriority w:val="59"/>
    <w:rsid w:val="00112B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UnitTitle">
    <w:name w:val="Unit Title"/>
    <w:basedOn w:val="Normal"/>
    <w:link w:val="UnitTitleChar"/>
    <w:qFormat/>
    <w:rsid w:val="00087774"/>
    <w:pPr>
      <w:jc w:val="center"/>
    </w:pPr>
    <w:rPr>
      <w:rFonts w:ascii="Tahoma" w:hAnsi="Tahoma" w:cs="Tahoma"/>
      <w:b/>
      <w:sz w:val="32"/>
      <w:szCs w:val="32"/>
    </w:rPr>
  </w:style>
  <w:style w:type="paragraph" w:customStyle="1" w:styleId="SectionHeadings">
    <w:name w:val="Section Headings"/>
    <w:basedOn w:val="Normal"/>
    <w:link w:val="SectionHeadingsChar"/>
    <w:qFormat/>
    <w:rsid w:val="00087774"/>
    <w:pPr>
      <w:spacing w:after="120"/>
    </w:pPr>
    <w:rPr>
      <w:rFonts w:ascii="Tahoma" w:hAnsi="Tahoma" w:cs="Tahoma"/>
      <w:b/>
      <w:sz w:val="24"/>
      <w:szCs w:val="32"/>
    </w:rPr>
  </w:style>
  <w:style w:type="character" w:customStyle="1" w:styleId="UnitTitleChar">
    <w:name w:val="Unit Title Char"/>
    <w:link w:val="UnitTitle"/>
    <w:rsid w:val="00087774"/>
    <w:rPr>
      <w:rFonts w:ascii="Tahoma" w:hAnsi="Tahoma" w:cs="Tahoma"/>
      <w:b/>
      <w:sz w:val="32"/>
      <w:szCs w:val="32"/>
    </w:rPr>
  </w:style>
  <w:style w:type="paragraph" w:customStyle="1" w:styleId="Contents">
    <w:name w:val="Contents"/>
    <w:basedOn w:val="Normal"/>
    <w:link w:val="ContentsChar"/>
    <w:qFormat/>
    <w:rsid w:val="00087774"/>
    <w:pPr>
      <w:spacing w:after="120"/>
      <w:ind w:left="720"/>
    </w:pPr>
    <w:rPr>
      <w:rFonts w:ascii="Tahoma" w:hAnsi="Tahoma" w:cs="Tahoma"/>
      <w:sz w:val="24"/>
      <w:szCs w:val="32"/>
    </w:rPr>
  </w:style>
  <w:style w:type="character" w:customStyle="1" w:styleId="SectionHeadingsChar">
    <w:name w:val="Section Headings Char"/>
    <w:link w:val="SectionHeadings"/>
    <w:rsid w:val="00087774"/>
    <w:rPr>
      <w:rFonts w:ascii="Tahoma" w:hAnsi="Tahoma" w:cs="Tahoma"/>
      <w:b/>
      <w:sz w:val="24"/>
      <w:szCs w:val="32"/>
    </w:rPr>
  </w:style>
  <w:style w:type="paragraph" w:customStyle="1" w:styleId="Pa77">
    <w:name w:val="Pa77"/>
    <w:basedOn w:val="Normal"/>
    <w:next w:val="Normal"/>
    <w:rsid w:val="001B6B28"/>
    <w:pPr>
      <w:autoSpaceDE w:val="0"/>
      <w:autoSpaceDN w:val="0"/>
      <w:adjustRightInd w:val="0"/>
      <w:spacing w:before="100" w:after="20" w:line="211" w:lineRule="atLeast"/>
    </w:pPr>
    <w:rPr>
      <w:rFonts w:ascii="GillSans" w:eastAsia="Times New Roman" w:hAnsi="GillSans"/>
      <w:sz w:val="24"/>
      <w:szCs w:val="24"/>
    </w:rPr>
  </w:style>
  <w:style w:type="character" w:customStyle="1" w:styleId="ContentsChar">
    <w:name w:val="Contents Char"/>
    <w:link w:val="Contents"/>
    <w:rsid w:val="00087774"/>
    <w:rPr>
      <w:rFonts w:ascii="Tahoma" w:hAnsi="Tahoma" w:cs="Tahoma"/>
      <w:sz w:val="24"/>
      <w:szCs w:val="32"/>
    </w:rPr>
  </w:style>
  <w:style w:type="character" w:customStyle="1" w:styleId="A8">
    <w:name w:val="A8"/>
    <w:rsid w:val="001B6B28"/>
    <w:rPr>
      <w:rFonts w:ascii="Times" w:hAnsi="Times" w:cs="Times"/>
      <w:b/>
      <w:bCs/>
      <w:color w:val="000000"/>
      <w:sz w:val="22"/>
      <w:szCs w:val="22"/>
    </w:rPr>
  </w:style>
  <w:style w:type="paragraph" w:styleId="Header">
    <w:name w:val="header"/>
    <w:basedOn w:val="Normal"/>
    <w:rsid w:val="004A2204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paragraph" w:styleId="CommentText">
    <w:name w:val="annotation text"/>
    <w:basedOn w:val="Normal"/>
    <w:semiHidden/>
    <w:rsid w:val="004A2204"/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rsid w:val="00902AC9"/>
    <w:rPr>
      <w:rFonts w:ascii="Times New Roman" w:hAnsi="Times New Roman"/>
      <w:sz w:val="24"/>
      <w:szCs w:val="24"/>
    </w:rPr>
  </w:style>
  <w:style w:type="paragraph" w:styleId="HTMLPreformatted">
    <w:name w:val="HTML Preformatted"/>
    <w:basedOn w:val="Normal"/>
    <w:rsid w:val="00FB6C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rsid w:val="0014322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322D"/>
  </w:style>
  <w:style w:type="character" w:styleId="Hyperlink">
    <w:name w:val="Hyperlink"/>
    <w:rsid w:val="0065357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033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rsid w:val="00EE155A"/>
    <w:pPr>
      <w:ind w:left="630" w:hanging="27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semiHidden/>
    <w:rsid w:val="00EE155A"/>
    <w:rPr>
      <w:rFonts w:ascii="Times New Roman" w:eastAsia="Times New Roman" w:hAnsi="Times New Roman"/>
      <w:sz w:val="24"/>
    </w:rPr>
  </w:style>
  <w:style w:type="paragraph" w:styleId="BodyTextIndent2">
    <w:name w:val="Body Text Indent 2"/>
    <w:basedOn w:val="Normal"/>
    <w:link w:val="BodyTextIndent2Char"/>
    <w:semiHidden/>
    <w:rsid w:val="00EE155A"/>
    <w:pPr>
      <w:ind w:left="360" w:hanging="36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semiHidden/>
    <w:rsid w:val="00EE155A"/>
    <w:rPr>
      <w:rFonts w:ascii="Times New Roman" w:eastAsia="Times New Roman" w:hAnsi="Times New Roman"/>
      <w:sz w:val="24"/>
    </w:rPr>
  </w:style>
  <w:style w:type="character" w:styleId="FollowedHyperlink">
    <w:name w:val="FollowedHyperlink"/>
    <w:uiPriority w:val="99"/>
    <w:semiHidden/>
    <w:unhideWhenUsed/>
    <w:rsid w:val="00F15792"/>
    <w:rPr>
      <w:color w:val="800080"/>
      <w:u w:val="single"/>
    </w:rPr>
  </w:style>
  <w:style w:type="character" w:customStyle="1" w:styleId="content1">
    <w:name w:val="content1"/>
    <w:rsid w:val="006D3050"/>
    <w:rPr>
      <w:rFonts w:ascii="Verdana" w:hAnsi="Verdana" w:hint="default"/>
      <w:color w:val="000000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AC1BD8"/>
    <w:rPr>
      <w:color w:val="808080"/>
      <w:shd w:val="clear" w:color="auto" w:fill="E6E6E6"/>
    </w:rPr>
  </w:style>
  <w:style w:type="paragraph" w:customStyle="1" w:styleId="m-7833621810008660357gmail-msobodytextindent2">
    <w:name w:val="m_-7833621810008660357gmail-msobodytextindent2"/>
    <w:basedOn w:val="Normal"/>
    <w:rsid w:val="006E08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4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0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4678"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single" w:sz="6" w:space="8" w:color="000000"/>
            <w:right w:val="single" w:sz="6" w:space="0" w:color="000000"/>
          </w:divBdr>
          <w:divsChild>
            <w:div w:id="1308708162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000000"/>
                <w:right w:val="none" w:sz="0" w:space="8" w:color="000000"/>
              </w:divBdr>
            </w:div>
          </w:divsChild>
        </w:div>
      </w:divsChild>
    </w:div>
    <w:div w:id="6668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7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1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4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0787"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single" w:sz="6" w:space="8" w:color="000000"/>
            <w:right w:val="single" w:sz="6" w:space="0" w:color="000000"/>
          </w:divBdr>
          <w:divsChild>
            <w:div w:id="934290464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000000"/>
                <w:right w:val="none" w:sz="0" w:space="8" w:color="000000"/>
              </w:divBdr>
            </w:div>
          </w:divsChild>
        </w:div>
      </w:divsChild>
    </w:div>
    <w:div w:id="21036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9223"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single" w:sz="6" w:space="8" w:color="000000"/>
            <w:right w:val="single" w:sz="6" w:space="0" w:color="000000"/>
          </w:divBdr>
          <w:divsChild>
            <w:div w:id="583492219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000000"/>
                <w:right w:val="none" w:sz="0" w:space="8" w:color="0000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omup.com/cYhhY3jcmo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smtech1\Desktop\SavedDocs\os%20summer%20chemistry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os summer chemistry template</Template>
  <TotalTime>0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Title</vt:lpstr>
    </vt:vector>
  </TitlesOfParts>
  <Company/>
  <LinksUpToDate>false</LinksUpToDate>
  <CharactersWithSpaces>2907</CharactersWithSpaces>
  <SharedDoc>false</SharedDoc>
  <HLinks>
    <vt:vector size="6" baseType="variant">
      <vt:variant>
        <vt:i4>3407968</vt:i4>
      </vt:variant>
      <vt:variant>
        <vt:i4>0</vt:i4>
      </vt:variant>
      <vt:variant>
        <vt:i4>0</vt:i4>
      </vt:variant>
      <vt:variant>
        <vt:i4>5</vt:i4>
      </vt:variant>
      <vt:variant>
        <vt:lpwstr>http://intro.chem.okstate.edu/1515F01/Laboratory/ActivityofMetals/home.html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Title</dc:title>
  <dc:subject/>
  <dc:creator>OSMTech1</dc:creator>
  <cp:keywords/>
  <dc:description/>
  <cp:lastModifiedBy>Craig Riesen</cp:lastModifiedBy>
  <cp:revision>2</cp:revision>
  <cp:lastPrinted>2009-06-09T15:53:00Z</cp:lastPrinted>
  <dcterms:created xsi:type="dcterms:W3CDTF">2021-02-13T17:21:00Z</dcterms:created>
  <dcterms:modified xsi:type="dcterms:W3CDTF">2021-02-13T17:21:00Z</dcterms:modified>
</cp:coreProperties>
</file>